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27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rPr>
          <w:rFonts w:hint="eastAsia" w:ascii="汉仪中楷简" w:hAnsi="汉仪中楷简" w:eastAsia="汉仪中楷简" w:cs="汉仪中楷简"/>
          <w:b w:val="0"/>
          <w:bCs w:val="0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CD86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404040" w:themeColor="text1" w:themeTint="BF"/>
          <w:sz w:val="44"/>
          <w:szCs w:val="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404040" w:themeColor="text1" w:themeTint="BF"/>
          <w:sz w:val="44"/>
          <w:szCs w:val="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（创新精英俱乐部）入会申请表</w:t>
      </w:r>
    </w:p>
    <w:tbl>
      <w:tblPr>
        <w:tblStyle w:val="6"/>
        <w:tblW w:w="99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6"/>
        <w:gridCol w:w="3069"/>
        <w:gridCol w:w="5"/>
        <w:gridCol w:w="1426"/>
        <w:gridCol w:w="3559"/>
      </w:tblGrid>
      <w:tr w14:paraId="4A1C0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896" w:type="dxa"/>
            <w:vAlign w:val="center"/>
          </w:tcPr>
          <w:p w14:paraId="57AB4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姓名</w:t>
            </w:r>
          </w:p>
        </w:tc>
        <w:tc>
          <w:tcPr>
            <w:tcW w:w="3069" w:type="dxa"/>
            <w:vAlign w:val="center"/>
          </w:tcPr>
          <w:p w14:paraId="6356D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31" w:type="dxa"/>
            <w:gridSpan w:val="2"/>
            <w:vAlign w:val="center"/>
          </w:tcPr>
          <w:p w14:paraId="090DE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性别</w:t>
            </w:r>
          </w:p>
        </w:tc>
        <w:tc>
          <w:tcPr>
            <w:tcW w:w="3559" w:type="dxa"/>
            <w:vAlign w:val="center"/>
          </w:tcPr>
          <w:p w14:paraId="3E8B9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04F87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1896" w:type="dxa"/>
            <w:vAlign w:val="center"/>
          </w:tcPr>
          <w:p w14:paraId="3E5A8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年龄</w:t>
            </w:r>
          </w:p>
        </w:tc>
        <w:tc>
          <w:tcPr>
            <w:tcW w:w="3069" w:type="dxa"/>
            <w:vAlign w:val="center"/>
          </w:tcPr>
          <w:p w14:paraId="2D0A6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31" w:type="dxa"/>
            <w:gridSpan w:val="2"/>
            <w:vAlign w:val="center"/>
          </w:tcPr>
          <w:p w14:paraId="47B87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班级</w:t>
            </w:r>
          </w:p>
        </w:tc>
        <w:tc>
          <w:tcPr>
            <w:tcW w:w="3559" w:type="dxa"/>
            <w:vAlign w:val="center"/>
          </w:tcPr>
          <w:p w14:paraId="3D811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378E2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896" w:type="dxa"/>
            <w:vAlign w:val="center"/>
          </w:tcPr>
          <w:p w14:paraId="544B9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所在学校</w:t>
            </w:r>
          </w:p>
        </w:tc>
        <w:tc>
          <w:tcPr>
            <w:tcW w:w="8059" w:type="dxa"/>
            <w:gridSpan w:val="4"/>
            <w:vAlign w:val="center"/>
          </w:tcPr>
          <w:p w14:paraId="0BD0E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4BCFD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896" w:type="dxa"/>
            <w:vAlign w:val="center"/>
          </w:tcPr>
          <w:p w14:paraId="5C276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家庭住址</w:t>
            </w:r>
          </w:p>
        </w:tc>
        <w:tc>
          <w:tcPr>
            <w:tcW w:w="8059" w:type="dxa"/>
            <w:gridSpan w:val="4"/>
            <w:vAlign w:val="center"/>
          </w:tcPr>
          <w:p w14:paraId="7C05C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7FE04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896" w:type="dxa"/>
            <w:vMerge w:val="restart"/>
            <w:vAlign w:val="center"/>
          </w:tcPr>
          <w:p w14:paraId="7934A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家长姓名</w:t>
            </w:r>
          </w:p>
        </w:tc>
        <w:tc>
          <w:tcPr>
            <w:tcW w:w="3074" w:type="dxa"/>
            <w:gridSpan w:val="2"/>
            <w:vAlign w:val="center"/>
          </w:tcPr>
          <w:p w14:paraId="6D7D1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26" w:type="dxa"/>
            <w:vMerge w:val="restart"/>
            <w:vAlign w:val="center"/>
          </w:tcPr>
          <w:p w14:paraId="4668F822">
            <w:pPr>
              <w:keepNext w:val="0"/>
              <w:keepLines w:val="0"/>
              <w:pageBreakBefore w:val="0"/>
              <w:widowControl w:val="0"/>
              <w:tabs>
                <w:tab w:val="left" w:pos="3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联系方式</w:t>
            </w:r>
          </w:p>
        </w:tc>
        <w:tc>
          <w:tcPr>
            <w:tcW w:w="3559" w:type="dxa"/>
            <w:vAlign w:val="center"/>
          </w:tcPr>
          <w:p w14:paraId="776C0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17EB6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896" w:type="dxa"/>
            <w:vMerge w:val="continue"/>
            <w:tcBorders/>
            <w:vAlign w:val="center"/>
          </w:tcPr>
          <w:p w14:paraId="46058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3074" w:type="dxa"/>
            <w:gridSpan w:val="2"/>
            <w:vAlign w:val="center"/>
          </w:tcPr>
          <w:p w14:paraId="6F5EB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26" w:type="dxa"/>
            <w:vMerge w:val="continue"/>
            <w:tcBorders/>
            <w:vAlign w:val="center"/>
          </w:tcPr>
          <w:p w14:paraId="278E4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3559" w:type="dxa"/>
            <w:vAlign w:val="center"/>
          </w:tcPr>
          <w:p w14:paraId="17F55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07596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  <w:jc w:val="center"/>
        </w:trPr>
        <w:tc>
          <w:tcPr>
            <w:tcW w:w="1896" w:type="dxa"/>
            <w:vAlign w:val="center"/>
          </w:tcPr>
          <w:p w14:paraId="10BA0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个人简历</w:t>
            </w:r>
          </w:p>
          <w:p w14:paraId="37DAC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（荣誉奖励）</w:t>
            </w:r>
          </w:p>
        </w:tc>
        <w:tc>
          <w:tcPr>
            <w:tcW w:w="8059" w:type="dxa"/>
            <w:gridSpan w:val="4"/>
            <w:vAlign w:val="center"/>
          </w:tcPr>
          <w:p w14:paraId="2556E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3AB0D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1896" w:type="dxa"/>
            <w:vAlign w:val="center"/>
          </w:tcPr>
          <w:p w14:paraId="6B53E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备注</w:t>
            </w:r>
          </w:p>
        </w:tc>
        <w:tc>
          <w:tcPr>
            <w:tcW w:w="8059" w:type="dxa"/>
            <w:gridSpan w:val="4"/>
            <w:vAlign w:val="center"/>
          </w:tcPr>
          <w:p w14:paraId="644982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请申请人认真填写以上资料，填写完毕后将申请表以及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30"/>
                <w:szCs w:val="30"/>
                <w:vertAlign w:val="baseline"/>
                <w:lang w:val="en-US" w:eastAsia="zh-CN"/>
              </w:rPr>
              <w:t>标准1寸证件照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一并发送至电子邮箱21654561@qq.com；</w:t>
            </w:r>
          </w:p>
          <w:p w14:paraId="4A0AF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申请通过后可登录协会官网http://www.cdqkjx.cn/（协会服务--会员登录）确认信息；</w:t>
            </w:r>
          </w:p>
          <w:p w14:paraId="751826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后续个人会员活动与参赛信息可通过协会官网或微信搜索“成都市青少年科技教育协会”公众号关注了解；</w:t>
            </w:r>
          </w:p>
          <w:p w14:paraId="6A69FC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404040" w:themeColor="text1" w:themeTint="BF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更多信息请阅读会员征集正式文件通知。</w:t>
            </w:r>
          </w:p>
        </w:tc>
      </w:tr>
    </w:tbl>
    <w:p w14:paraId="06BC3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汉仪中楷简" w:hAnsi="汉仪中楷简" w:eastAsia="汉仪中楷简" w:cs="汉仪中楷简"/>
          <w:b w:val="0"/>
          <w:bCs w:val="0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09885E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color w:val="222222"/>
          <w:kern w:val="24"/>
          <w:sz w:val="15"/>
          <w:szCs w:val="15"/>
        </w:rPr>
      </w:pPr>
    </w:p>
    <w:p w14:paraId="0E493DC9"/>
    <w:p w14:paraId="3EDFB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汉仪中楷简" w:hAnsi="汉仪中楷简" w:eastAsia="汉仪中楷简" w:cs="汉仪中楷简"/>
          <w:b w:val="0"/>
          <w:bCs w:val="0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headerReference r:id="rId5" w:type="default"/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B6B14E4-65C5-47DF-BD80-0EE327C58EB2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74A1E853-A6DE-4A59-92EE-DF0812681C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36E13AF-5B86-49CC-992D-CEBF9A4417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BBB061-AC55-46CF-B118-55FC541BEE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429C798-CB5E-48EF-88B5-C48CD76A54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27ADDB1-EFD2-4CF4-95FD-132CE8A0DD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CDCB793-545E-43E2-92F8-9E01971267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207EDA6-A0AB-469B-82AD-6D67FC5A8AEC}"/>
  </w:font>
  <w:font w:name="汉仪中楷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74222A75-B65F-434F-9773-43CDF6B6FBD3}"/>
  </w:font>
  <w:font w:name="汉仪颜楷繁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701E6">
    <w:pPr>
      <w:pStyle w:val="3"/>
      <w:pBdr>
        <w:bottom w:val="none" w:color="auto" w:sz="0" w:space="1"/>
      </w:pBdr>
      <w:jc w:val="center"/>
      <w:rPr>
        <w:rFonts w:hint="eastAsia"/>
        <w:sz w:val="44"/>
        <w:szCs w:val="44"/>
        <w:lang w:val="en-US" w:eastAsia="zh-CN"/>
      </w:rPr>
    </w:pPr>
    <w:r>
      <w:rPr>
        <w:rFonts w:hint="eastAsia"/>
        <w:sz w:val="44"/>
        <w:szCs w:val="44"/>
        <w:lang w:val="en-US" w:eastAsia="zh-CN"/>
      </w:rPr>
      <w:t>成都市青少年科技教育协会个人会员</w:t>
    </w:r>
  </w:p>
  <w:p w14:paraId="67E36DB1">
    <w:pPr>
      <w:pStyle w:val="3"/>
      <w:pBdr>
        <w:bottom w:val="thickThinSmallGap" w:color="auto" w:sz="12" w:space="1"/>
      </w:pBdr>
      <w:jc w:val="center"/>
      <w:rPr>
        <w:rFonts w:hint="default"/>
        <w:sz w:val="44"/>
        <w:szCs w:val="44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316C9"/>
    <w:multiLevelType w:val="singleLevel"/>
    <w:tmpl w:val="166316C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ZhZDBmMmVhZjUwZTk4NTI3MzYzN2I2MDJmYWE2Y2M4IiwidXNlckNvdW50IjoxfQ=="/>
  </w:docVars>
  <w:rsids>
    <w:rsidRoot w:val="05904B55"/>
    <w:rsid w:val="05904B55"/>
    <w:rsid w:val="0F9F04A1"/>
    <w:rsid w:val="0FE221B4"/>
    <w:rsid w:val="15CE135E"/>
    <w:rsid w:val="15DC3E82"/>
    <w:rsid w:val="1AAF4A06"/>
    <w:rsid w:val="1DD23C3C"/>
    <w:rsid w:val="1FD80EEF"/>
    <w:rsid w:val="2BC450BC"/>
    <w:rsid w:val="2C8D140E"/>
    <w:rsid w:val="3EB16E48"/>
    <w:rsid w:val="46172C51"/>
    <w:rsid w:val="5B7405A1"/>
    <w:rsid w:val="5E2B1DE3"/>
    <w:rsid w:val="63B27DB7"/>
    <w:rsid w:val="69B84AA0"/>
    <w:rsid w:val="72185ABA"/>
    <w:rsid w:val="72A938B7"/>
    <w:rsid w:val="765D3ACE"/>
    <w:rsid w:val="7AAC269C"/>
    <w:rsid w:val="7C1C3795"/>
    <w:rsid w:val="7EE10A47"/>
    <w:rsid w:val="7F9C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84b8f096-db31-4619-ba09-63fdcddd0a5e\&#23398;&#29983;&#24178;&#37096;&#31454;&#36873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学生干部竞选申请表.docx</Template>
  <Pages>1</Pages>
  <Words>405</Words>
  <Characters>420</Characters>
  <Lines>0</Lines>
  <Paragraphs>0</Paragraphs>
  <TotalTime>56</TotalTime>
  <ScaleCrop>false</ScaleCrop>
  <LinksUpToDate>false</LinksUpToDate>
  <CharactersWithSpaces>640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2024-09-03T02:13:00Z</dcterms:created>
  <dc:creator>成科青-廖</dc:creator>
  <cp:lastModifiedBy>成科青-廖</cp:lastModifiedBy>
  <dcterms:modified xsi:type="dcterms:W3CDTF">2024-09-03T03:14:59Z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71A83B22A74C40F2855279940E5E7AB3_11</vt:lpwstr>
  </property>
  <property fmtid="{D5CDD505-2E9C-101B-9397-08002B2CF9AE}" pid="4" name="KSOTemplateUUID">
    <vt:lpwstr>v1.0_mb_q4y2064rAhHhAhipSCD3LA==</vt:lpwstr>
  </property>
</Properties>
</file>